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AF9" w:rsidRDefault="00D47004">
      <w:pPr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FEBEA" wp14:editId="102A26B5">
                <wp:simplePos x="0" y="0"/>
                <wp:positionH relativeFrom="column">
                  <wp:posOffset>1582420</wp:posOffset>
                </wp:positionH>
                <wp:positionV relativeFrom="paragraph">
                  <wp:posOffset>20956</wp:posOffset>
                </wp:positionV>
                <wp:extent cx="4019550" cy="7429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9550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7004" w:rsidRPr="00251EEE" w:rsidRDefault="00D47004" w:rsidP="00D47004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44"/>
                                <w:szCs w:val="44"/>
                              </w:rPr>
                            </w:pPr>
                            <w:r w:rsidRPr="00251EEE">
                              <w:rPr>
                                <w:rFonts w:ascii="Arial" w:hAnsi="Arial"/>
                                <w:b/>
                                <w:sz w:val="44"/>
                                <w:szCs w:val="44"/>
                              </w:rPr>
                              <w:t>CHURCH CARETAKER</w:t>
                            </w:r>
                          </w:p>
                          <w:p w:rsidR="00D47004" w:rsidRPr="00D47004" w:rsidRDefault="00D47004" w:rsidP="00D4700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47004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vacancy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24.6pt;margin-top:1.65pt;width:316.5pt;height:58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" fillcolor="white [3201]" strokeweight=".5pt">
                <v:textbox>
                  <w:txbxContent>
                    <w:p w:rsidR="00D47004" w:rsidRPr="00251EEE" w:rsidRDefault="00D47004" w:rsidP="00D47004">
                      <w:pPr>
                        <w:jc w:val="center"/>
                        <w:rPr>
                          <w:rFonts w:ascii="Arial" w:hAnsi="Arial"/>
                          <w:b/>
                          <w:sz w:val="44"/>
                          <w:szCs w:val="44"/>
                        </w:rPr>
                      </w:pPr>
                      <w:r w:rsidRPr="00251EEE">
                        <w:rPr>
                          <w:rFonts w:ascii="Arial" w:hAnsi="Arial"/>
                          <w:b/>
                          <w:sz w:val="44"/>
                          <w:szCs w:val="44"/>
                        </w:rPr>
                        <w:t>CHURCH CARETAKER</w:t>
                      </w:r>
                    </w:p>
                    <w:p w:rsidR="00D47004" w:rsidRPr="00D47004" w:rsidRDefault="00D47004" w:rsidP="00D47004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47004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vacancy</w:t>
                      </w:r>
                    </w:p>
                  </w:txbxContent>
                </v:textbox>
              </v:shape>
            </w:pict>
          </mc:Fallback>
        </mc:AlternateContent>
      </w:r>
    </w:p>
    <w:p w:rsidR="00381156" w:rsidRDefault="00381156">
      <w:pPr>
        <w:jc w:val="both"/>
        <w:rPr>
          <w:rFonts w:ascii="Arial" w:hAnsi="Arial"/>
          <w:b/>
        </w:rPr>
      </w:pPr>
    </w:p>
    <w:p w:rsidR="00381156" w:rsidRDefault="00381156">
      <w:pPr>
        <w:jc w:val="both"/>
        <w:rPr>
          <w:rFonts w:ascii="Arial" w:hAnsi="Arial"/>
          <w:b/>
        </w:rPr>
        <w:sectPr w:rsidR="0038115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284" w:right="425" w:bottom="1242" w:left="284" w:header="720" w:footer="720" w:gutter="0"/>
          <w:cols w:space="720"/>
        </w:sectPr>
      </w:pPr>
    </w:p>
    <w:p w:rsidR="00F44AF9" w:rsidRDefault="00F44AF9">
      <w:pPr>
        <w:jc w:val="both"/>
      </w:pPr>
    </w:p>
    <w:p w:rsidR="00D47004" w:rsidRDefault="00D47004">
      <w:pPr>
        <w:jc w:val="both"/>
      </w:pPr>
    </w:p>
    <w:p w:rsidR="00D47004" w:rsidRDefault="00D47004">
      <w:pPr>
        <w:jc w:val="both"/>
      </w:pPr>
    </w:p>
    <w:p w:rsidR="00D47004" w:rsidRDefault="00D47004">
      <w:pPr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7903"/>
      </w:tblGrid>
      <w:tr w:rsidR="007D49DF" w:rsidRPr="00D47004" w:rsidTr="007D49DF">
        <w:tc>
          <w:tcPr>
            <w:tcW w:w="2518" w:type="dxa"/>
          </w:tcPr>
          <w:p w:rsidR="007D49DF" w:rsidRPr="00D47004" w:rsidRDefault="007D49DF" w:rsidP="007D49DF">
            <w:pPr>
              <w:rPr>
                <w:rFonts w:ascii="Arial" w:hAnsi="Arial" w:cs="Arial"/>
                <w:b/>
              </w:rPr>
            </w:pPr>
            <w:r w:rsidRPr="00D47004">
              <w:rPr>
                <w:rFonts w:ascii="Arial" w:hAnsi="Arial" w:cs="Arial"/>
                <w:b/>
              </w:rPr>
              <w:t>Job description</w:t>
            </w:r>
          </w:p>
        </w:tc>
        <w:tc>
          <w:tcPr>
            <w:tcW w:w="7903" w:type="dxa"/>
          </w:tcPr>
          <w:p w:rsidR="007D49DF" w:rsidRPr="00D47004" w:rsidRDefault="003519F9" w:rsidP="005631D8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 xml:space="preserve">General caretaker for Newhaven Church premises at 7 </w:t>
            </w:r>
            <w:proofErr w:type="spellStart"/>
            <w:r w:rsidRPr="00D47004">
              <w:rPr>
                <w:rFonts w:ascii="Arial" w:hAnsi="Arial" w:cs="Arial"/>
              </w:rPr>
              <w:t>Craighall</w:t>
            </w:r>
            <w:proofErr w:type="spellEnd"/>
            <w:r w:rsidRPr="00D47004">
              <w:rPr>
                <w:rFonts w:ascii="Arial" w:hAnsi="Arial" w:cs="Arial"/>
              </w:rPr>
              <w:t xml:space="preserve"> Road, Edinburgh including:</w:t>
            </w:r>
          </w:p>
          <w:p w:rsidR="003519F9" w:rsidRPr="00D47004" w:rsidRDefault="003519F9" w:rsidP="003519F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Setting up for groups using halls (eg laying out chairs, tables, other equipment)</w:t>
            </w:r>
          </w:p>
          <w:p w:rsidR="003519F9" w:rsidRPr="00D47004" w:rsidRDefault="003519F9" w:rsidP="003519F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Managing hall bookings (ie taking enquiries, managing diary, opening up and locking up afterwards)</w:t>
            </w:r>
          </w:p>
          <w:p w:rsidR="003519F9" w:rsidRPr="00D47004" w:rsidRDefault="003519F9" w:rsidP="003519F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Liaising with Fabric Convener and Cleaner regarding maintenance issues</w:t>
            </w:r>
          </w:p>
          <w:p w:rsidR="003519F9" w:rsidRPr="00D47004" w:rsidRDefault="003519F9" w:rsidP="003519F9">
            <w:pPr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7D49DF" w:rsidRPr="00D47004" w:rsidTr="007D49DF">
        <w:tc>
          <w:tcPr>
            <w:tcW w:w="2518" w:type="dxa"/>
          </w:tcPr>
          <w:p w:rsidR="007D49DF" w:rsidRPr="00D47004" w:rsidRDefault="003519F9" w:rsidP="007D49DF">
            <w:pPr>
              <w:rPr>
                <w:rFonts w:ascii="Arial" w:hAnsi="Arial" w:cs="Arial"/>
                <w:b/>
              </w:rPr>
            </w:pPr>
            <w:r w:rsidRPr="00D47004">
              <w:rPr>
                <w:rFonts w:ascii="Arial" w:hAnsi="Arial" w:cs="Arial"/>
                <w:b/>
              </w:rPr>
              <w:t>Hours of work</w:t>
            </w:r>
          </w:p>
        </w:tc>
        <w:tc>
          <w:tcPr>
            <w:tcW w:w="7903" w:type="dxa"/>
          </w:tcPr>
          <w:p w:rsidR="003519F9" w:rsidRPr="00D47004" w:rsidRDefault="006741B9" w:rsidP="005631D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Approximately</w:t>
            </w:r>
            <w:r w:rsidR="003519F9" w:rsidRPr="00D4700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10</w:t>
            </w:r>
            <w:r w:rsidR="003519F9" w:rsidRPr="00D4700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to</w:t>
            </w:r>
            <w:r w:rsidR="003519F9" w:rsidRPr="00D4700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11</w:t>
            </w:r>
            <w:r w:rsidR="003519F9" w:rsidRPr="00D47004">
              <w:rPr>
                <w:rFonts w:ascii="Arial" w:hAnsi="Arial" w:cs="Arial"/>
              </w:rPr>
              <w:t xml:space="preserve"> hours per week. The minimum hours reflect the regular Church group activities. Additional hours are required when ad hoc hall bookings are taken. </w:t>
            </w:r>
          </w:p>
          <w:p w:rsidR="003519F9" w:rsidRPr="00D47004" w:rsidRDefault="003519F9" w:rsidP="005631D8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Note:</w:t>
            </w:r>
          </w:p>
          <w:p w:rsidR="003519F9" w:rsidRPr="00D47004" w:rsidRDefault="003519F9" w:rsidP="005631D8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1. Because of the popularity of the halls for children's parties and other events, the Caretaker is regularly required to be available during the day on Saturday.</w:t>
            </w:r>
          </w:p>
          <w:p w:rsidR="007D49DF" w:rsidRPr="00D47004" w:rsidRDefault="003519F9" w:rsidP="005631D8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 xml:space="preserve">2. The setting up of the halls for Sunday worship services is not </w:t>
            </w:r>
            <w:r w:rsidR="00D47004">
              <w:rPr>
                <w:rFonts w:ascii="Arial" w:hAnsi="Arial" w:cs="Arial"/>
              </w:rPr>
              <w:t xml:space="preserve">currently </w:t>
            </w:r>
            <w:r w:rsidRPr="00D47004">
              <w:rPr>
                <w:rFonts w:ascii="Arial" w:hAnsi="Arial" w:cs="Arial"/>
              </w:rPr>
              <w:t xml:space="preserve">part of the Caretaker's job, as this is done by volunteers form the Congregation.  </w:t>
            </w:r>
          </w:p>
          <w:p w:rsidR="003519F9" w:rsidRPr="00D47004" w:rsidRDefault="003519F9" w:rsidP="005631D8">
            <w:pPr>
              <w:jc w:val="both"/>
              <w:rPr>
                <w:rFonts w:ascii="Arial" w:hAnsi="Arial" w:cs="Arial"/>
              </w:rPr>
            </w:pPr>
          </w:p>
        </w:tc>
      </w:tr>
      <w:tr w:rsidR="007D49DF" w:rsidRPr="00D47004" w:rsidTr="007D49DF">
        <w:tc>
          <w:tcPr>
            <w:tcW w:w="2518" w:type="dxa"/>
          </w:tcPr>
          <w:p w:rsidR="007D49DF" w:rsidRPr="00D47004" w:rsidRDefault="003519F9" w:rsidP="007D49DF">
            <w:pPr>
              <w:rPr>
                <w:rFonts w:ascii="Arial" w:hAnsi="Arial" w:cs="Arial"/>
                <w:b/>
              </w:rPr>
            </w:pPr>
            <w:r w:rsidRPr="00D47004">
              <w:rPr>
                <w:rFonts w:ascii="Arial" w:hAnsi="Arial" w:cs="Arial"/>
                <w:b/>
              </w:rPr>
              <w:t>Remuneration</w:t>
            </w:r>
          </w:p>
        </w:tc>
        <w:tc>
          <w:tcPr>
            <w:tcW w:w="7903" w:type="dxa"/>
          </w:tcPr>
          <w:p w:rsidR="007D49DF" w:rsidRPr="00D47004" w:rsidRDefault="003519F9" w:rsidP="005631D8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£8.00 per hour</w:t>
            </w:r>
          </w:p>
          <w:p w:rsidR="003519F9" w:rsidRPr="00D47004" w:rsidRDefault="003519F9" w:rsidP="005631D8">
            <w:pPr>
              <w:jc w:val="both"/>
              <w:rPr>
                <w:rFonts w:ascii="Arial" w:hAnsi="Arial" w:cs="Arial"/>
              </w:rPr>
            </w:pPr>
          </w:p>
        </w:tc>
      </w:tr>
      <w:tr w:rsidR="007D49DF" w:rsidRPr="00D47004" w:rsidTr="007D49DF">
        <w:tc>
          <w:tcPr>
            <w:tcW w:w="2518" w:type="dxa"/>
          </w:tcPr>
          <w:p w:rsidR="007D49DF" w:rsidRPr="00D47004" w:rsidRDefault="003519F9" w:rsidP="007D49DF">
            <w:pPr>
              <w:rPr>
                <w:rFonts w:ascii="Arial" w:hAnsi="Arial" w:cs="Arial"/>
                <w:b/>
              </w:rPr>
            </w:pPr>
            <w:r w:rsidRPr="00D47004">
              <w:rPr>
                <w:rFonts w:ascii="Arial" w:hAnsi="Arial" w:cs="Arial"/>
                <w:b/>
              </w:rPr>
              <w:t>Other comments</w:t>
            </w:r>
          </w:p>
        </w:tc>
        <w:tc>
          <w:tcPr>
            <w:tcW w:w="7903" w:type="dxa"/>
          </w:tcPr>
          <w:p w:rsidR="007D49DF" w:rsidRDefault="003519F9" w:rsidP="003519F9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 xml:space="preserve">Newhaven Church is a vibrant local Church with a mission statement to "serve Christ, each other and the community".  While an active Christian faith is not required for </w:t>
            </w:r>
            <w:r w:rsidR="003309EE">
              <w:rPr>
                <w:rFonts w:ascii="Arial" w:hAnsi="Arial" w:cs="Arial"/>
              </w:rPr>
              <w:t>being the</w:t>
            </w:r>
            <w:r w:rsidRPr="00D47004">
              <w:rPr>
                <w:rFonts w:ascii="Arial" w:hAnsi="Arial" w:cs="Arial"/>
              </w:rPr>
              <w:t xml:space="preserve"> Caretaker, </w:t>
            </w:r>
            <w:r w:rsidR="003309EE">
              <w:rPr>
                <w:rFonts w:ascii="Arial" w:hAnsi="Arial" w:cs="Arial"/>
              </w:rPr>
              <w:t xml:space="preserve">the role does involve liaising with many hall users and enquirers on behalf of the Church and in that respect is a "public facing" role. Therefore, </w:t>
            </w:r>
            <w:r w:rsidRPr="00D47004">
              <w:rPr>
                <w:rFonts w:ascii="Arial" w:hAnsi="Arial" w:cs="Arial"/>
              </w:rPr>
              <w:t xml:space="preserve">it is important for the Caretaker to be sympathetic to the </w:t>
            </w:r>
            <w:r w:rsidR="00D47004" w:rsidRPr="00D47004">
              <w:rPr>
                <w:rFonts w:ascii="Arial" w:hAnsi="Arial" w:cs="Arial"/>
              </w:rPr>
              <w:t>Christian faith and to take part in the life of the Congregation.</w:t>
            </w:r>
          </w:p>
          <w:p w:rsidR="00251EEE" w:rsidRPr="00D47004" w:rsidRDefault="00251EEE" w:rsidP="003519F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As a condition of taking up employment, the successful applicant will require to go through the </w:t>
            </w:r>
            <w:proofErr w:type="spellStart"/>
            <w:r>
              <w:rPr>
                <w:rFonts w:ascii="Arial" w:hAnsi="Arial" w:cs="Arial"/>
              </w:rPr>
              <w:t>PVG</w:t>
            </w:r>
            <w:proofErr w:type="spellEnd"/>
            <w:r>
              <w:rPr>
                <w:rFonts w:ascii="Arial" w:hAnsi="Arial" w:cs="Arial"/>
              </w:rPr>
              <w:t xml:space="preserve"> disclosure process and receive a disclosure certificate.</w:t>
            </w:r>
          </w:p>
          <w:p w:rsidR="00D47004" w:rsidRPr="00D47004" w:rsidRDefault="00D47004" w:rsidP="003519F9">
            <w:pPr>
              <w:jc w:val="both"/>
              <w:rPr>
                <w:rFonts w:ascii="Arial" w:hAnsi="Arial" w:cs="Arial"/>
              </w:rPr>
            </w:pPr>
          </w:p>
        </w:tc>
      </w:tr>
      <w:tr w:rsidR="007D49DF" w:rsidRPr="00D47004" w:rsidTr="007D49DF">
        <w:tc>
          <w:tcPr>
            <w:tcW w:w="2518" w:type="dxa"/>
          </w:tcPr>
          <w:p w:rsidR="007D49DF" w:rsidRPr="00D47004" w:rsidRDefault="00D47004" w:rsidP="007D49DF">
            <w:pPr>
              <w:rPr>
                <w:rFonts w:ascii="Arial" w:hAnsi="Arial" w:cs="Arial"/>
                <w:b/>
              </w:rPr>
            </w:pPr>
            <w:r w:rsidRPr="00D47004">
              <w:rPr>
                <w:rFonts w:ascii="Arial" w:hAnsi="Arial" w:cs="Arial"/>
                <w:b/>
              </w:rPr>
              <w:t xml:space="preserve">Applications </w:t>
            </w:r>
          </w:p>
        </w:tc>
        <w:tc>
          <w:tcPr>
            <w:tcW w:w="7903" w:type="dxa"/>
          </w:tcPr>
          <w:p w:rsidR="007D49DF" w:rsidRPr="00D47004" w:rsidRDefault="00D47004" w:rsidP="005631D8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Please apply with CV and two referees to:</w:t>
            </w:r>
          </w:p>
          <w:p w:rsidR="00D47004" w:rsidRPr="00D47004" w:rsidRDefault="00D47004" w:rsidP="005631D8">
            <w:pPr>
              <w:jc w:val="both"/>
              <w:rPr>
                <w:rFonts w:ascii="Arial" w:hAnsi="Arial" w:cs="Arial"/>
              </w:rPr>
            </w:pPr>
          </w:p>
          <w:p w:rsidR="00D47004" w:rsidRPr="00D47004" w:rsidRDefault="00D47004" w:rsidP="005631D8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Colin MacNeill</w:t>
            </w:r>
            <w:r w:rsidRPr="00D47004">
              <w:rPr>
                <w:rFonts w:ascii="Arial" w:hAnsi="Arial" w:cs="Arial"/>
              </w:rPr>
              <w:br/>
              <w:t xml:space="preserve">34 </w:t>
            </w:r>
            <w:proofErr w:type="spellStart"/>
            <w:r w:rsidRPr="00D47004">
              <w:rPr>
                <w:rFonts w:ascii="Arial" w:hAnsi="Arial" w:cs="Arial"/>
              </w:rPr>
              <w:t>Garscube</w:t>
            </w:r>
            <w:proofErr w:type="spellEnd"/>
            <w:r w:rsidRPr="00D47004">
              <w:rPr>
                <w:rFonts w:ascii="Arial" w:hAnsi="Arial" w:cs="Arial"/>
              </w:rPr>
              <w:t xml:space="preserve"> Terrace</w:t>
            </w:r>
            <w:r w:rsidRPr="00D47004">
              <w:rPr>
                <w:rFonts w:ascii="Arial" w:hAnsi="Arial" w:cs="Arial"/>
              </w:rPr>
              <w:br/>
              <w:t>Edinburgh EH12 6BN</w:t>
            </w:r>
          </w:p>
          <w:p w:rsidR="00D47004" w:rsidRPr="00D47004" w:rsidRDefault="00446DA0" w:rsidP="005631D8">
            <w:pPr>
              <w:jc w:val="both"/>
              <w:rPr>
                <w:rFonts w:ascii="Arial" w:hAnsi="Arial" w:cs="Arial"/>
              </w:rPr>
            </w:pPr>
            <w:hyperlink r:id="rId14" w:history="1">
              <w:r w:rsidR="00D47004" w:rsidRPr="00D47004">
                <w:rPr>
                  <w:rStyle w:val="Hyperlink"/>
                  <w:rFonts w:ascii="Arial" w:hAnsi="Arial" w:cs="Arial"/>
                </w:rPr>
                <w:t>colin@themacneills.com</w:t>
              </w:r>
            </w:hyperlink>
          </w:p>
          <w:p w:rsidR="00D47004" w:rsidRPr="00D47004" w:rsidRDefault="00D47004" w:rsidP="005631D8">
            <w:pPr>
              <w:jc w:val="both"/>
              <w:rPr>
                <w:rFonts w:ascii="Arial" w:hAnsi="Arial" w:cs="Arial"/>
              </w:rPr>
            </w:pPr>
            <w:r w:rsidRPr="00D47004">
              <w:rPr>
                <w:rFonts w:ascii="Arial" w:hAnsi="Arial" w:cs="Arial"/>
              </w:rPr>
              <w:t>07788 923 932</w:t>
            </w:r>
          </w:p>
        </w:tc>
      </w:tr>
    </w:tbl>
    <w:p w:rsidR="00F44AF9" w:rsidRDefault="00F44AF9" w:rsidP="005631D8">
      <w:pPr>
        <w:jc w:val="both"/>
      </w:pPr>
    </w:p>
    <w:sectPr w:rsidR="00F44AF9" w:rsidSect="00E5371C">
      <w:type w:val="continuous"/>
      <w:pgSz w:w="11907" w:h="16840" w:code="9"/>
      <w:pgMar w:top="284" w:right="851" w:bottom="1242" w:left="851" w:header="113" w:footer="11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DA0" w:rsidRDefault="00446DA0">
      <w:r>
        <w:separator/>
      </w:r>
    </w:p>
  </w:endnote>
  <w:endnote w:type="continuationSeparator" w:id="0">
    <w:p w:rsidR="00446DA0" w:rsidRDefault="00446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Sorts">
    <w:charset w:val="02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1B9" w:rsidRDefault="006741B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CE3" w:rsidRDefault="00417CE3">
    <w:pPr>
      <w:pStyle w:val="Footer"/>
      <w:pBdr>
        <w:top w:val="double" w:sz="12" w:space="1" w:color="auto"/>
      </w:pBdr>
      <w:jc w:val="center"/>
      <w:rPr>
        <w:rFonts w:ascii="Arial" w:hAnsi="Arial"/>
        <w:sz w:val="20"/>
      </w:rPr>
    </w:pPr>
    <w:r>
      <w:rPr>
        <w:rFonts w:ascii="Arial" w:hAnsi="Arial"/>
        <w:sz w:val="20"/>
      </w:rPr>
      <w:t xml:space="preserve"> 7 Craighall Road, Edinburgh  EH6 4ND</w:t>
    </w:r>
  </w:p>
  <w:p w:rsidR="00417CE3" w:rsidRDefault="00417CE3">
    <w:pPr>
      <w:pStyle w:val="Footer"/>
      <w:pBdr>
        <w:top w:val="double" w:sz="12" w:space="1" w:color="auto"/>
      </w:pBdr>
      <w:jc w:val="center"/>
      <w:rPr>
        <w:rFonts w:ascii="Arial" w:hAnsi="Arial"/>
        <w:sz w:val="20"/>
      </w:rPr>
    </w:pPr>
    <w:r>
      <w:rPr>
        <w:rFonts w:ascii="Arial" w:hAnsi="Arial"/>
        <w:i/>
        <w:sz w:val="20"/>
      </w:rPr>
      <w:t xml:space="preserve">Scottish Charity number: SC019117               Minister </w:t>
    </w:r>
    <w:r>
      <w:rPr>
        <w:rFonts w:ascii="Arial" w:hAnsi="Arial"/>
        <w:sz w:val="20"/>
      </w:rPr>
      <w:t xml:space="preserve">Rev. Peter Bluett  </w:t>
    </w:r>
  </w:p>
  <w:p w:rsidR="00417CE3" w:rsidRDefault="00417CE3">
    <w:pPr>
      <w:pStyle w:val="Footer"/>
      <w:pBdr>
        <w:top w:val="double" w:sz="12" w:space="1" w:color="auto"/>
      </w:pBdr>
      <w:jc w:val="center"/>
      <w:rPr>
        <w:rFonts w:ascii="Arial" w:hAnsi="Arial"/>
        <w:sz w:val="20"/>
      </w:rPr>
    </w:pPr>
    <w:r>
      <w:rPr>
        <w:rFonts w:ascii="Arial" w:hAnsi="Arial"/>
        <w:i/>
        <w:sz w:val="20"/>
      </w:rPr>
      <w:t>Session</w:t>
    </w:r>
    <w:r>
      <w:rPr>
        <w:rFonts w:ascii="Arial" w:hAnsi="Arial"/>
        <w:sz w:val="20"/>
      </w:rPr>
      <w:t xml:space="preserve"> </w:t>
    </w:r>
    <w:r>
      <w:rPr>
        <w:rFonts w:ascii="Arial" w:hAnsi="Arial"/>
        <w:i/>
        <w:sz w:val="20"/>
      </w:rPr>
      <w:t>Clerk</w:t>
    </w:r>
    <w:r>
      <w:rPr>
        <w:rFonts w:ascii="Arial" w:hAnsi="Arial"/>
        <w:sz w:val="20"/>
      </w:rPr>
      <w:t xml:space="preserve"> </w:t>
    </w:r>
    <w:r w:rsidR="00381156">
      <w:rPr>
        <w:rFonts w:ascii="Arial" w:hAnsi="Arial"/>
        <w:sz w:val="20"/>
      </w:rPr>
      <w:t>Colin MacNeill</w:t>
    </w:r>
    <w:r>
      <w:rPr>
        <w:rFonts w:ascii="Arial" w:hAnsi="Arial"/>
        <w:sz w:val="20"/>
      </w:rPr>
      <w:t xml:space="preserve"> </w:t>
    </w:r>
    <w:r>
      <w:rPr>
        <w:rFonts w:ascii="Arial" w:hAnsi="Arial"/>
        <w:sz w:val="20"/>
      </w:rPr>
      <w:sym w:font="Monotype Sorts" w:char="F025"/>
    </w:r>
    <w:r w:rsidR="00381156">
      <w:rPr>
        <w:rFonts w:ascii="Arial" w:hAnsi="Arial"/>
        <w:sz w:val="20"/>
      </w:rPr>
      <w:t xml:space="preserve"> 0131 346 8293</w:t>
    </w:r>
    <w:r>
      <w:rPr>
        <w:rFonts w:ascii="Arial" w:hAnsi="Arial"/>
        <w:sz w:val="20"/>
      </w:rPr>
      <w:t xml:space="preserve">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1B9" w:rsidRDefault="006741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DA0" w:rsidRDefault="00446DA0">
      <w:r>
        <w:separator/>
      </w:r>
    </w:p>
  </w:footnote>
  <w:footnote w:type="continuationSeparator" w:id="0">
    <w:p w:rsidR="00446DA0" w:rsidRDefault="00446D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1B9" w:rsidRDefault="006741B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156" w:rsidRDefault="00381156" w:rsidP="00381156">
    <w:pPr>
      <w:jc w:val="center"/>
      <w:rPr>
        <w:rFonts w:ascii="Arial" w:hAnsi="Arial"/>
        <w:b/>
        <w:sz w:val="36"/>
      </w:rPr>
    </w:pPr>
    <w:r>
      <w:rPr>
        <w:rFonts w:ascii="Arial" w:hAnsi="Arial"/>
        <w:b/>
        <w:sz w:val="36"/>
      </w:rPr>
      <w:t>NEWHAVEN CHURCH</w:t>
    </w:r>
  </w:p>
  <w:p w:rsidR="00381156" w:rsidRDefault="00381156" w:rsidP="00381156">
    <w:pPr>
      <w:jc w:val="center"/>
      <w:rPr>
        <w:rFonts w:ascii="Arial" w:hAnsi="Arial"/>
        <w:b/>
        <w:sz w:val="36"/>
      </w:rPr>
    </w:pPr>
    <w:r>
      <w:rPr>
        <w:rFonts w:ascii="Arial" w:hAnsi="Arial"/>
        <w:b/>
        <w:sz w:val="36"/>
      </w:rPr>
      <w:t>Church of Scotland</w:t>
    </w:r>
  </w:p>
  <w:p w:rsidR="00417CE3" w:rsidRDefault="00417CE3">
    <w:pPr>
      <w:pStyle w:val="Header"/>
      <w:jc w:val="center"/>
      <w:rPr>
        <w:b/>
      </w:rPr>
    </w:pPr>
    <w:r>
      <w:rPr>
        <w:b/>
      </w:rPr>
      <w:t>Committed to serving Christ, each other and the community</w:t>
    </w:r>
  </w:p>
  <w:p w:rsidR="00417CE3" w:rsidRDefault="00417CE3">
    <w:pPr>
      <w:pStyle w:val="Header"/>
      <w:jc w:val="center"/>
      <w:rPr>
        <w:b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1B9" w:rsidRDefault="006741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C4CA8"/>
    <w:multiLevelType w:val="multilevel"/>
    <w:tmpl w:val="F8184604"/>
    <w:name w:val="DM Bullets"/>
    <w:lvl w:ilvl="0">
      <w:start w:val="1"/>
      <w:numFmt w:val="bullet"/>
      <w:lvlRestart w:val="0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  <w:sz w:val="24"/>
      </w:rPr>
    </w:lvl>
    <w:lvl w:ilvl="1">
      <w:start w:val="1"/>
      <w:numFmt w:val="bullet"/>
      <w:lvlRestart w:val="0"/>
      <w:lvlText w:val=""/>
      <w:lvlJc w:val="left"/>
      <w:pPr>
        <w:tabs>
          <w:tab w:val="num" w:pos="1440"/>
        </w:tabs>
        <w:ind w:left="1440" w:hanging="720"/>
      </w:pPr>
      <w:rPr>
        <w:rFonts w:ascii="Wingdings" w:hAnsi="Wingdings" w:hint="default"/>
        <w:sz w:val="24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720"/>
      </w:pPr>
      <w:rPr>
        <w:rFonts w:ascii="Wingdings" w:hAnsi="Wingdings" w:hint="default"/>
        <w:sz w:val="24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720"/>
      </w:pPr>
      <w:rPr>
        <w:rFonts w:ascii="Wingdings" w:hAnsi="Wingdings" w:hint="default"/>
        <w:sz w:val="24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720"/>
      </w:pPr>
      <w:rPr>
        <w:rFonts w:ascii="Wingdings" w:hAnsi="Wingdings" w:hint="default"/>
        <w:sz w:val="24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720"/>
      </w:pPr>
      <w:rPr>
        <w:rFonts w:ascii="Wingdings" w:hAnsi="Wingdings" w:hint="default"/>
        <w:sz w:val="24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720"/>
      </w:pPr>
      <w:rPr>
        <w:rFonts w:ascii="Wingdings" w:hAnsi="Wingdings" w:hint="default"/>
        <w:sz w:val="24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720"/>
      </w:pPr>
      <w:rPr>
        <w:rFonts w:ascii="Wingdings" w:hAnsi="Wingdings" w:hint="default"/>
        <w:sz w:val="24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720"/>
      </w:pPr>
      <w:rPr>
        <w:rFonts w:ascii="Wingdings" w:hAnsi="Wingdings" w:hint="default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docVars>
    <w:docVar w:name="DMSLink.UpdateFields" w:val="True"/>
  </w:docVars>
  <w:rsids>
    <w:rsidRoot w:val="00385999"/>
    <w:rsid w:val="000A2A53"/>
    <w:rsid w:val="00251EEE"/>
    <w:rsid w:val="003309EE"/>
    <w:rsid w:val="003519F9"/>
    <w:rsid w:val="00381156"/>
    <w:rsid w:val="00385999"/>
    <w:rsid w:val="003E01AE"/>
    <w:rsid w:val="00417CE3"/>
    <w:rsid w:val="00446DA0"/>
    <w:rsid w:val="00464EF8"/>
    <w:rsid w:val="005631D8"/>
    <w:rsid w:val="006741B9"/>
    <w:rsid w:val="00681A09"/>
    <w:rsid w:val="006940C3"/>
    <w:rsid w:val="006D00F7"/>
    <w:rsid w:val="007C5B51"/>
    <w:rsid w:val="007D49DF"/>
    <w:rsid w:val="00823335"/>
    <w:rsid w:val="00884C37"/>
    <w:rsid w:val="00910853"/>
    <w:rsid w:val="009126AF"/>
    <w:rsid w:val="00962828"/>
    <w:rsid w:val="00967E82"/>
    <w:rsid w:val="0098470F"/>
    <w:rsid w:val="00D252C2"/>
    <w:rsid w:val="00D47004"/>
    <w:rsid w:val="00D6685B"/>
    <w:rsid w:val="00E34D70"/>
    <w:rsid w:val="00E5371C"/>
    <w:rsid w:val="00E702A9"/>
    <w:rsid w:val="00F4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71C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5371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5371C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59"/>
    <w:rsid w:val="007D49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470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71C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5371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5371C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59"/>
    <w:rsid w:val="007D49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470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colin@themacneills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listg02\Application%20Data\Microsoft\Templates\Church%20with%20charity%20numb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Church with charity number</Template>
  <TotalTime>6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Headed paper</vt:lpstr>
    </vt:vector>
  </TitlesOfParts>
  <Company>Dickson Minto W.S.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Headed paper</dc:title>
  <dc:creator>NSS User</dc:creator>
  <cp:lastModifiedBy>Dickson Minto</cp:lastModifiedBy>
  <cp:revision>2</cp:revision>
  <cp:lastPrinted>2014-02-09T09:36:00Z</cp:lastPrinted>
  <dcterms:created xsi:type="dcterms:W3CDTF">2014-02-04T11:57:00Z</dcterms:created>
  <dcterms:modified xsi:type="dcterms:W3CDTF">2014-02-04T11:57:00Z</dcterms:modified>
</cp:coreProperties>
</file>